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236"/>
        <w:gridCol w:w="10043"/>
      </w:tblGrid>
      <w:tr w:rsidR="003425CC" w:rsidTr="005A6FC6">
        <w:tc>
          <w:tcPr>
            <w:tcW w:w="219" w:type="dxa"/>
          </w:tcPr>
          <w:p w:rsidR="003425CC" w:rsidRDefault="003425CC">
            <w:pPr>
              <w:autoSpaceDE w:val="0"/>
              <w:autoSpaceDN w:val="0"/>
              <w:adjustRightInd w:val="0"/>
              <w:spacing w:line="240" w:lineRule="auto"/>
              <w:ind w:firstLine="0"/>
              <w:jc w:val="right"/>
              <w:outlineLvl w:val="0"/>
              <w:rPr>
                <w:szCs w:val="26"/>
              </w:rPr>
            </w:pPr>
          </w:p>
        </w:tc>
        <w:tc>
          <w:tcPr>
            <w:tcW w:w="10060" w:type="dxa"/>
          </w:tcPr>
          <w:p w:rsidR="003425CC" w:rsidRPr="00251839" w:rsidRDefault="003425CC" w:rsidP="00251839">
            <w:pPr>
              <w:spacing w:line="240" w:lineRule="auto"/>
              <w:ind w:firstLine="0"/>
              <w:rPr>
                <w:sz w:val="25"/>
                <w:szCs w:val="25"/>
              </w:rPr>
            </w:pPr>
          </w:p>
          <w:tbl>
            <w:tblPr>
              <w:tblW w:w="0" w:type="auto"/>
              <w:tblInd w:w="827" w:type="dxa"/>
              <w:tblLook w:val="00A0"/>
            </w:tblPr>
            <w:tblGrid>
              <w:gridCol w:w="9000"/>
            </w:tblGrid>
            <w:tr w:rsidR="003425CC" w:rsidRPr="00CC08E0" w:rsidTr="000B65F6">
              <w:trPr>
                <w:trHeight w:val="4222"/>
              </w:trPr>
              <w:tc>
                <w:tcPr>
                  <w:tcW w:w="9017" w:type="dxa"/>
                </w:tcPr>
                <w:p w:rsidR="003425CC" w:rsidRPr="00CC08E0" w:rsidRDefault="003425CC" w:rsidP="00251839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Директору МОУ «Брилинская школа» О.С.Смирновой</w:t>
                  </w:r>
                </w:p>
                <w:p w:rsidR="003425CC" w:rsidRDefault="003425CC" w:rsidP="000B65F6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________________________________________________</w:t>
                  </w:r>
                </w:p>
                <w:p w:rsidR="003425CC" w:rsidRDefault="003425CC" w:rsidP="000B65F6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C08E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</w:t>
                  </w:r>
                </w:p>
                <w:p w:rsidR="003425CC" w:rsidRDefault="003425CC" w:rsidP="000B65F6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</w:rPr>
                  </w:pPr>
                  <w:r w:rsidRPr="00CC08E0">
                    <w:rPr>
                      <w:rFonts w:ascii="Times New Roman" w:hAnsi="Times New Roman" w:cs="Times New Roman"/>
                    </w:rPr>
                    <w:t>(Ф.И.О. родителя (законного представителя)</w:t>
                  </w:r>
                  <w:r w:rsidRPr="00251839">
                    <w:rPr>
                      <w:rFonts w:ascii="Times New Roman" w:hAnsi="Times New Roman" w:cs="Times New Roman"/>
                    </w:rPr>
                    <w:t>или поступающего</w:t>
                  </w:r>
                </w:p>
                <w:p w:rsidR="003425CC" w:rsidRPr="00251839" w:rsidRDefault="003425CC" w:rsidP="000B65F6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</w:rPr>
                  </w:pPr>
                  <w:r w:rsidRPr="00251839">
                    <w:rPr>
                      <w:rFonts w:ascii="Times New Roman" w:hAnsi="Times New Roman" w:cs="Times New Roman"/>
                    </w:rPr>
                    <w:t xml:space="preserve"> (последнее при наличии)</w:t>
                  </w:r>
                </w:p>
                <w:p w:rsidR="003425CC" w:rsidRDefault="003425CC" w:rsidP="000B65F6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5183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Адрес места жительства:___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</w:t>
                  </w:r>
                </w:p>
                <w:p w:rsidR="003425CC" w:rsidRDefault="003425CC" w:rsidP="000B65F6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________________________________________________</w:t>
                  </w:r>
                </w:p>
                <w:p w:rsidR="003425CC" w:rsidRDefault="003425CC" w:rsidP="000B65F6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________________________________________________</w:t>
                  </w:r>
                </w:p>
                <w:p w:rsidR="003425CC" w:rsidRDefault="003425CC" w:rsidP="000B65F6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5183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Адрес места пребывания:______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Pr="0025183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</w:t>
                  </w:r>
                </w:p>
                <w:p w:rsidR="003425CC" w:rsidRDefault="003425CC" w:rsidP="000B65F6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________________________________________________</w:t>
                  </w:r>
                </w:p>
                <w:p w:rsidR="003425CC" w:rsidRPr="00251839" w:rsidRDefault="003425CC" w:rsidP="000B65F6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5183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Телефон: _____________________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</w:t>
                  </w:r>
                </w:p>
                <w:p w:rsidR="003425CC" w:rsidRPr="00CC08E0" w:rsidRDefault="003425CC" w:rsidP="000B65F6">
                  <w:pPr>
                    <w:pStyle w:val="ConsPlusNonformat"/>
                    <w:ind w:left="981" w:hanging="1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51839">
                    <w:rPr>
                      <w:rFonts w:ascii="Times New Roman" w:hAnsi="Times New Roman" w:cs="Times New Roman"/>
                    </w:rPr>
                    <w:t>(при наличии)</w:t>
                  </w:r>
                </w:p>
                <w:p w:rsidR="003425CC" w:rsidRPr="00CC08E0" w:rsidRDefault="003425CC" w:rsidP="000B65F6">
                  <w:pPr>
                    <w:pStyle w:val="ConsPlusNonformat"/>
                    <w:ind w:left="981" w:hanging="1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C08E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Е-</w:t>
                  </w:r>
                  <w:r w:rsidRPr="00CC08E0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mail</w:t>
                  </w:r>
                  <w:r w:rsidRPr="00CC08E0">
                    <w:rPr>
                      <w:rFonts w:ascii="Times New Roman" w:hAnsi="Times New Roman" w:cs="Times New Roman"/>
                      <w:sz w:val="26"/>
                      <w:szCs w:val="26"/>
                    </w:rPr>
                    <w:t>:_____________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</w:t>
                  </w:r>
                </w:p>
                <w:p w:rsidR="003425CC" w:rsidRPr="00CC08E0" w:rsidRDefault="003425CC" w:rsidP="00251839">
                  <w:pPr>
                    <w:pStyle w:val="ConsPlusNonformat"/>
                    <w:ind w:left="981" w:hanging="17"/>
                    <w:jc w:val="center"/>
                    <w:rPr>
                      <w:szCs w:val="26"/>
                    </w:rPr>
                  </w:pPr>
                  <w:r w:rsidRPr="00CC08E0">
                    <w:rPr>
                      <w:rFonts w:ascii="Times New Roman" w:hAnsi="Times New Roman" w:cs="Times New Roman"/>
                    </w:rPr>
                    <w:t>(при наличии)</w:t>
                  </w:r>
                </w:p>
              </w:tc>
            </w:tr>
          </w:tbl>
          <w:p w:rsidR="003425CC" w:rsidRDefault="003425CC">
            <w:pPr>
              <w:autoSpaceDE w:val="0"/>
              <w:autoSpaceDN w:val="0"/>
              <w:adjustRightInd w:val="0"/>
              <w:spacing w:line="240" w:lineRule="auto"/>
              <w:ind w:firstLine="0"/>
              <w:jc w:val="right"/>
              <w:outlineLvl w:val="0"/>
              <w:rPr>
                <w:szCs w:val="26"/>
              </w:rPr>
            </w:pPr>
          </w:p>
        </w:tc>
      </w:tr>
    </w:tbl>
    <w:p w:rsidR="003425CC" w:rsidRPr="00B21899" w:rsidRDefault="003425CC" w:rsidP="00A40C3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1899">
        <w:rPr>
          <w:rFonts w:ascii="Times New Roman" w:hAnsi="Times New Roman" w:cs="Times New Roman"/>
          <w:b/>
          <w:sz w:val="26"/>
          <w:szCs w:val="26"/>
        </w:rPr>
        <w:t>ЗАЯВЛЕНИЕ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О ПРИЕМЕ НА ОБУЧЕНИЕ</w:t>
      </w:r>
    </w:p>
    <w:p w:rsidR="003425CC" w:rsidRPr="00A40C37" w:rsidRDefault="003425CC" w:rsidP="00A40C3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425CC" w:rsidRPr="00F402D7" w:rsidRDefault="003425CC" w:rsidP="002E6A4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2D7">
        <w:rPr>
          <w:rFonts w:ascii="Times New Roman" w:hAnsi="Times New Roman" w:cs="Times New Roman"/>
          <w:sz w:val="24"/>
          <w:szCs w:val="24"/>
        </w:rPr>
        <w:t>Прошу  принять 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3425CC" w:rsidRPr="00F402D7" w:rsidRDefault="003425CC" w:rsidP="002E6A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02D7">
        <w:rPr>
          <w:rFonts w:ascii="Times New Roman" w:hAnsi="Times New Roman" w:cs="Times New Roman"/>
          <w:sz w:val="24"/>
          <w:szCs w:val="24"/>
        </w:rPr>
        <w:t>(Ф.И.О. ребенка или поступающего (полностью) (последнее при наличии), дата рождения ребенка или поступающего)</w:t>
      </w:r>
    </w:p>
    <w:p w:rsidR="003425CC" w:rsidRPr="00F402D7" w:rsidRDefault="003425CC" w:rsidP="002E6A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02D7">
        <w:rPr>
          <w:rFonts w:ascii="Times New Roman" w:hAnsi="Times New Roman" w:cs="Times New Roman"/>
          <w:sz w:val="24"/>
          <w:szCs w:val="24"/>
        </w:rPr>
        <w:t>на обучение  в ____ класс __</w:t>
      </w:r>
      <w:r>
        <w:rPr>
          <w:rFonts w:ascii="Times New Roman" w:hAnsi="Times New Roman" w:cs="Times New Roman"/>
          <w:sz w:val="24"/>
          <w:szCs w:val="24"/>
          <w:u w:val="single"/>
        </w:rPr>
        <w:t>МОУ  «Брилинская школа»__________________________</w:t>
      </w:r>
    </w:p>
    <w:p w:rsidR="003425CC" w:rsidRPr="00F402D7" w:rsidRDefault="003425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02D7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жительства:__________________________________________________.</w:t>
      </w:r>
    </w:p>
    <w:p w:rsidR="003425CC" w:rsidRPr="00F402D7" w:rsidRDefault="003425CC" w:rsidP="002E6A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02D7">
        <w:rPr>
          <w:rFonts w:ascii="Times New Roman" w:hAnsi="Times New Roman" w:cs="Times New Roman"/>
          <w:sz w:val="24"/>
          <w:szCs w:val="24"/>
        </w:rPr>
        <w:t xml:space="preserve">            указать адрес места жительства ребенка или поступающего)</w:t>
      </w:r>
    </w:p>
    <w:p w:rsidR="003425CC" w:rsidRPr="00F402D7" w:rsidRDefault="003425CC" w:rsidP="002E6A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02D7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пребывания:__________________________________________________.</w:t>
      </w:r>
    </w:p>
    <w:p w:rsidR="003425CC" w:rsidRPr="00F402D7" w:rsidRDefault="003425CC" w:rsidP="002E6A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02D7">
        <w:rPr>
          <w:rFonts w:ascii="Times New Roman" w:hAnsi="Times New Roman" w:cs="Times New Roman"/>
          <w:sz w:val="24"/>
          <w:szCs w:val="24"/>
        </w:rPr>
        <w:t xml:space="preserve">                ( указать адрес места пребывания ребенка или поступающего)</w:t>
      </w:r>
    </w:p>
    <w:p w:rsidR="003425CC" w:rsidRPr="00F402D7" w:rsidRDefault="003425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25CC" w:rsidRPr="00F402D7" w:rsidRDefault="003425CC" w:rsidP="002E6A4F">
      <w:pPr>
        <w:autoSpaceDE w:val="0"/>
        <w:autoSpaceDN w:val="0"/>
        <w:adjustRightInd w:val="0"/>
        <w:spacing w:line="240" w:lineRule="auto"/>
        <w:rPr>
          <w:sz w:val="24"/>
        </w:rPr>
      </w:pPr>
      <w:r w:rsidRPr="00F402D7">
        <w:rPr>
          <w:sz w:val="24"/>
        </w:rPr>
        <w:t>Право первоочередного приема: имею/не имею (нужное подчеркнуть)</w:t>
      </w:r>
    </w:p>
    <w:p w:rsidR="003425CC" w:rsidRPr="00F402D7" w:rsidRDefault="003425CC" w:rsidP="002E6A4F">
      <w:pPr>
        <w:autoSpaceDE w:val="0"/>
        <w:autoSpaceDN w:val="0"/>
        <w:adjustRightInd w:val="0"/>
        <w:spacing w:line="240" w:lineRule="auto"/>
        <w:rPr>
          <w:sz w:val="24"/>
        </w:rPr>
      </w:pPr>
      <w:r w:rsidRPr="00F402D7">
        <w:rPr>
          <w:sz w:val="24"/>
        </w:rPr>
        <w:t>Имеется на основании:______________________________________________.</w:t>
      </w:r>
    </w:p>
    <w:p w:rsidR="003425CC" w:rsidRPr="00F402D7" w:rsidRDefault="003425CC" w:rsidP="002E6A4F">
      <w:pPr>
        <w:autoSpaceDE w:val="0"/>
        <w:autoSpaceDN w:val="0"/>
        <w:adjustRightInd w:val="0"/>
        <w:spacing w:line="240" w:lineRule="auto"/>
        <w:rPr>
          <w:sz w:val="24"/>
        </w:rPr>
      </w:pPr>
    </w:p>
    <w:p w:rsidR="003425CC" w:rsidRPr="00F402D7" w:rsidRDefault="003425CC" w:rsidP="00E9457F">
      <w:pPr>
        <w:autoSpaceDE w:val="0"/>
        <w:autoSpaceDN w:val="0"/>
        <w:adjustRightInd w:val="0"/>
        <w:spacing w:line="240" w:lineRule="auto"/>
        <w:rPr>
          <w:sz w:val="24"/>
        </w:rPr>
      </w:pPr>
      <w:r w:rsidRPr="00F402D7">
        <w:rPr>
          <w:sz w:val="24"/>
        </w:rPr>
        <w:t xml:space="preserve">Право преимущественного приема: имею/не имею (нужное </w:t>
      </w:r>
      <w:r>
        <w:rPr>
          <w:sz w:val="24"/>
        </w:rPr>
        <w:t>отметить знаком «</w:t>
      </w:r>
      <w:r>
        <w:rPr>
          <w:sz w:val="24"/>
          <w:lang w:val="en-US"/>
        </w:rPr>
        <w:t>V</w:t>
      </w:r>
      <w:r>
        <w:rPr>
          <w:sz w:val="24"/>
        </w:rPr>
        <w:t>»</w:t>
      </w:r>
      <w:r w:rsidRPr="00F402D7">
        <w:rPr>
          <w:sz w:val="24"/>
        </w:rPr>
        <w:t>)</w:t>
      </w:r>
    </w:p>
    <w:p w:rsidR="003425CC" w:rsidRPr="00F402D7" w:rsidRDefault="003425CC" w:rsidP="00E9457F">
      <w:pPr>
        <w:autoSpaceDE w:val="0"/>
        <w:autoSpaceDN w:val="0"/>
        <w:adjustRightInd w:val="0"/>
        <w:spacing w:line="240" w:lineRule="auto"/>
        <w:ind w:firstLine="0"/>
        <w:rPr>
          <w:sz w:val="24"/>
        </w:rPr>
      </w:pPr>
      <w:r w:rsidRPr="00F402D7">
        <w:rPr>
          <w:sz w:val="24"/>
        </w:rPr>
        <w:t>_______________________________________________________________________.</w:t>
      </w:r>
    </w:p>
    <w:p w:rsidR="003425CC" w:rsidRPr="00F402D7" w:rsidRDefault="003425CC" w:rsidP="00E9457F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4"/>
        </w:rPr>
      </w:pPr>
      <w:r w:rsidRPr="00F402D7">
        <w:rPr>
          <w:sz w:val="24"/>
        </w:rPr>
        <w:t>(Ф.И.О., брата и (или) сестры ребенка, проживающего(ей) с ним в одной семье и имеющего(ей) общее место жительства, зачисленного в выбранную муниципальную общеобразовательную организацию)</w:t>
      </w:r>
    </w:p>
    <w:p w:rsidR="003425CC" w:rsidRPr="00F402D7" w:rsidRDefault="003425CC" w:rsidP="00A40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25CC" w:rsidRPr="00F402D7" w:rsidRDefault="003425CC" w:rsidP="0060039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2D7">
        <w:rPr>
          <w:sz w:val="24"/>
          <w:szCs w:val="24"/>
        </w:rPr>
        <w:sym w:font="Wingdings" w:char="F06F"/>
      </w:r>
      <w:r w:rsidRPr="00F402D7">
        <w:rPr>
          <w:rFonts w:ascii="Times New Roman" w:hAnsi="Times New Roman" w:cs="Times New Roman"/>
          <w:sz w:val="24"/>
          <w:szCs w:val="24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синдивидуальной программой реабилитации: имеется/не имеется (нужное подчеркнуть).</w:t>
      </w:r>
    </w:p>
    <w:p w:rsidR="003425CC" w:rsidRPr="00F402D7" w:rsidRDefault="003425CC" w:rsidP="0060039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2D7">
        <w:rPr>
          <w:sz w:val="24"/>
          <w:szCs w:val="24"/>
        </w:rPr>
        <w:sym w:font="Wingdings" w:char="F06F"/>
      </w:r>
      <w:r w:rsidRPr="00F402D7">
        <w:rPr>
          <w:rFonts w:ascii="Times New Roman" w:hAnsi="Times New Roman" w:cs="Times New Roman"/>
          <w:sz w:val="24"/>
          <w:szCs w:val="24"/>
        </w:rPr>
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согласен/не согласен (нужное подчеркнуть).</w:t>
      </w:r>
    </w:p>
    <w:p w:rsidR="003425CC" w:rsidRPr="00F402D7" w:rsidRDefault="003425CC" w:rsidP="008958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2D7">
        <w:rPr>
          <w:sz w:val="24"/>
          <w:szCs w:val="24"/>
        </w:rPr>
        <w:sym w:font="Wingdings" w:char="F06F"/>
      </w:r>
      <w:r w:rsidRPr="00F402D7">
        <w:rPr>
          <w:rFonts w:ascii="Times New Roman" w:hAnsi="Times New Roman" w:cs="Times New Roman"/>
          <w:sz w:val="24"/>
          <w:szCs w:val="24"/>
        </w:rPr>
        <w:t>На обучение ребенка по адаптированной образовательной программе (в случае необходимости обучения поступающего, достигшего возраста восемнадцати лет) по адаптированной образовательной программе) поступающий: согласен/не согласен (нужное подчеркнуть).</w:t>
      </w:r>
    </w:p>
    <w:p w:rsidR="003425CC" w:rsidRPr="00F402D7" w:rsidRDefault="003425CC" w:rsidP="00600394">
      <w:pPr>
        <w:tabs>
          <w:tab w:val="left" w:pos="7275"/>
        </w:tabs>
        <w:rPr>
          <w:sz w:val="24"/>
        </w:rPr>
      </w:pPr>
      <w:r w:rsidRPr="00F402D7">
        <w:rPr>
          <w:sz w:val="24"/>
        </w:rPr>
        <w:t>Выбираю язык образования: ________________________________________.</w:t>
      </w:r>
    </w:p>
    <w:p w:rsidR="003425CC" w:rsidRPr="00F402D7" w:rsidRDefault="003425CC" w:rsidP="00600394">
      <w:pPr>
        <w:tabs>
          <w:tab w:val="left" w:pos="7275"/>
        </w:tabs>
        <w:rPr>
          <w:sz w:val="24"/>
        </w:rPr>
      </w:pPr>
      <w:r w:rsidRPr="00F402D7">
        <w:rPr>
          <w:sz w:val="24"/>
        </w:rPr>
        <w:t>Родной язык из числа языков народов Российской Федерации: _____________.</w:t>
      </w:r>
    </w:p>
    <w:p w:rsidR="003425CC" w:rsidRPr="00F402D7" w:rsidRDefault="003425CC" w:rsidP="00600394">
      <w:pPr>
        <w:tabs>
          <w:tab w:val="left" w:pos="7275"/>
        </w:tabs>
        <w:rPr>
          <w:sz w:val="24"/>
        </w:rPr>
      </w:pPr>
      <w:r w:rsidRPr="00F402D7">
        <w:rPr>
          <w:sz w:val="24"/>
        </w:rPr>
        <w:t>Государственный язык республики Российской Федерации:________________.</w:t>
      </w:r>
    </w:p>
    <w:p w:rsidR="003425CC" w:rsidRDefault="003425CC" w:rsidP="00A05EC3">
      <w:pPr>
        <w:autoSpaceDE w:val="0"/>
        <w:autoSpaceDN w:val="0"/>
        <w:adjustRightInd w:val="0"/>
        <w:spacing w:line="240" w:lineRule="auto"/>
        <w:rPr>
          <w:sz w:val="24"/>
        </w:rPr>
      </w:pPr>
      <w:r w:rsidRPr="00F402D7">
        <w:rPr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ознакомлен.</w:t>
      </w:r>
    </w:p>
    <w:p w:rsidR="003425CC" w:rsidRPr="00F402D7" w:rsidRDefault="003425CC" w:rsidP="00A05EC3">
      <w:pPr>
        <w:autoSpaceDE w:val="0"/>
        <w:autoSpaceDN w:val="0"/>
        <w:adjustRightInd w:val="0"/>
        <w:spacing w:line="240" w:lineRule="auto"/>
        <w:rPr>
          <w:sz w:val="24"/>
        </w:rPr>
      </w:pPr>
    </w:p>
    <w:p w:rsidR="003425CC" w:rsidRPr="00F402D7" w:rsidRDefault="003425CC" w:rsidP="006D005A">
      <w:pPr>
        <w:tabs>
          <w:tab w:val="center" w:pos="5103"/>
        </w:tabs>
        <w:autoSpaceDE w:val="0"/>
        <w:autoSpaceDN w:val="0"/>
        <w:adjustRightInd w:val="0"/>
        <w:spacing w:line="240" w:lineRule="auto"/>
        <w:ind w:firstLine="0"/>
        <w:jc w:val="center"/>
        <w:rPr>
          <w:sz w:val="24"/>
        </w:rPr>
      </w:pPr>
      <w:r w:rsidRPr="00F402D7">
        <w:rPr>
          <w:sz w:val="24"/>
        </w:rPr>
        <w:t>«____»__________20___г.</w:t>
      </w:r>
      <w:r w:rsidRPr="00F402D7">
        <w:rPr>
          <w:sz w:val="24"/>
        </w:rPr>
        <w:tab/>
        <w:t xml:space="preserve">       ____________/_________________________________/</w:t>
      </w:r>
    </w:p>
    <w:p w:rsidR="003425CC" w:rsidRPr="00F402D7" w:rsidRDefault="003425CC" w:rsidP="00D858B5">
      <w:pPr>
        <w:tabs>
          <w:tab w:val="left" w:pos="6105"/>
        </w:tabs>
        <w:autoSpaceDE w:val="0"/>
        <w:autoSpaceDN w:val="0"/>
        <w:adjustRightInd w:val="0"/>
        <w:spacing w:line="240" w:lineRule="auto"/>
        <w:rPr>
          <w:sz w:val="24"/>
        </w:rPr>
      </w:pPr>
      <w:r w:rsidRPr="00F402D7">
        <w:rPr>
          <w:sz w:val="24"/>
        </w:rPr>
        <w:t xml:space="preserve">                                                            (подпись)</w:t>
      </w:r>
      <w:r w:rsidRPr="00F402D7">
        <w:rPr>
          <w:sz w:val="24"/>
        </w:rPr>
        <w:tab/>
        <w:t xml:space="preserve">     (Ф.И.О. заявителя)</w:t>
      </w:r>
    </w:p>
    <w:p w:rsidR="003425CC" w:rsidRPr="00F402D7" w:rsidRDefault="003425CC" w:rsidP="009E3EFC">
      <w:pPr>
        <w:pStyle w:val="ConsPlusNormal"/>
        <w:ind w:firstLine="539"/>
        <w:jc w:val="both"/>
        <w:rPr>
          <w:sz w:val="24"/>
          <w:szCs w:val="24"/>
        </w:rPr>
      </w:pPr>
      <w:r w:rsidRPr="00F402D7">
        <w:rPr>
          <w:sz w:val="24"/>
          <w:szCs w:val="24"/>
        </w:rPr>
        <w:t xml:space="preserve">Согласен(на) на обработку и передачу моих персональных данных и персональных данных моего несовершеннолетнего ребенка в объеме, указанном в настоящем заявлении и прилагаемых к нему документах для приема на обучение ребенка. Настоящее согласие предоставляется мной на осуществление действий в отношении моих персональных данных и персональных данных моего несовершеннолетнего ребенка, которые необходимы для достижения указанных целей приема в </w:t>
      </w:r>
      <w:r>
        <w:rPr>
          <w:sz w:val="24"/>
          <w:szCs w:val="24"/>
        </w:rPr>
        <w:t>МОУ «Брилинская школа»</w:t>
      </w:r>
      <w:r w:rsidRPr="00F402D7">
        <w:rPr>
          <w:sz w:val="24"/>
          <w:szCs w:val="24"/>
        </w:rPr>
        <w:t xml:space="preserve"> (далее – Оператор),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r>
        <w:rPr>
          <w:sz w:val="24"/>
          <w:szCs w:val="24"/>
        </w:rPr>
        <w:t xml:space="preserve"> Не возражаю против размещения фото и видео моего ребенка на сайте школы и в СМИ.</w:t>
      </w:r>
    </w:p>
    <w:p w:rsidR="003425CC" w:rsidRPr="00F402D7" w:rsidRDefault="003425CC" w:rsidP="009E3EFC">
      <w:pPr>
        <w:pStyle w:val="ConsPlusNormal"/>
        <w:ind w:firstLine="539"/>
        <w:jc w:val="both"/>
        <w:rPr>
          <w:sz w:val="24"/>
          <w:szCs w:val="24"/>
        </w:rPr>
      </w:pPr>
      <w:r w:rsidRPr="00F402D7">
        <w:rPr>
          <w:sz w:val="24"/>
          <w:szCs w:val="24"/>
        </w:rPr>
        <w:t>Я проинформирован(а),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3425CC" w:rsidRPr="00F402D7" w:rsidRDefault="003425CC" w:rsidP="009E3EFC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4"/>
        </w:rPr>
      </w:pPr>
      <w:r w:rsidRPr="00F402D7">
        <w:rPr>
          <w:sz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3425CC" w:rsidRPr="00F402D7" w:rsidRDefault="003425CC" w:rsidP="009E3EFC">
      <w:pPr>
        <w:pStyle w:val="ConsPlusNormal"/>
        <w:ind w:firstLine="539"/>
        <w:jc w:val="both"/>
        <w:rPr>
          <w:sz w:val="24"/>
          <w:szCs w:val="24"/>
        </w:rPr>
      </w:pPr>
      <w:r w:rsidRPr="00F402D7">
        <w:rPr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3425CC" w:rsidRPr="00F402D7" w:rsidRDefault="003425CC" w:rsidP="009E3EFC">
      <w:pPr>
        <w:pStyle w:val="ConsPlusNormal"/>
        <w:ind w:firstLine="539"/>
        <w:jc w:val="both"/>
        <w:rPr>
          <w:sz w:val="24"/>
          <w:szCs w:val="24"/>
        </w:rPr>
      </w:pPr>
    </w:p>
    <w:p w:rsidR="003425CC" w:rsidRPr="00F402D7" w:rsidRDefault="003425CC" w:rsidP="006D005A">
      <w:pPr>
        <w:tabs>
          <w:tab w:val="center" w:pos="5103"/>
        </w:tabs>
        <w:autoSpaceDE w:val="0"/>
        <w:autoSpaceDN w:val="0"/>
        <w:adjustRightInd w:val="0"/>
        <w:spacing w:line="240" w:lineRule="auto"/>
        <w:ind w:firstLine="0"/>
        <w:jc w:val="center"/>
        <w:rPr>
          <w:sz w:val="24"/>
        </w:rPr>
      </w:pPr>
      <w:r w:rsidRPr="00F402D7">
        <w:rPr>
          <w:sz w:val="24"/>
        </w:rPr>
        <w:t>«____»__________20___г.</w:t>
      </w:r>
      <w:r w:rsidRPr="00F402D7">
        <w:rPr>
          <w:sz w:val="24"/>
        </w:rPr>
        <w:tab/>
        <w:t xml:space="preserve">       ____________/_________________________________/</w:t>
      </w:r>
    </w:p>
    <w:p w:rsidR="003425CC" w:rsidRPr="00F402D7" w:rsidRDefault="003425CC" w:rsidP="009E3EFC">
      <w:pPr>
        <w:tabs>
          <w:tab w:val="left" w:pos="6105"/>
        </w:tabs>
        <w:autoSpaceDE w:val="0"/>
        <w:autoSpaceDN w:val="0"/>
        <w:adjustRightInd w:val="0"/>
        <w:spacing w:line="240" w:lineRule="auto"/>
        <w:rPr>
          <w:sz w:val="24"/>
        </w:rPr>
      </w:pPr>
      <w:r w:rsidRPr="00F402D7">
        <w:rPr>
          <w:sz w:val="24"/>
        </w:rPr>
        <w:t xml:space="preserve">                                                             (подпись)</w:t>
      </w:r>
      <w:r w:rsidRPr="00F402D7">
        <w:rPr>
          <w:sz w:val="24"/>
        </w:rPr>
        <w:tab/>
        <w:t xml:space="preserve">     (Ф.И.О. заявителя)</w:t>
      </w:r>
    </w:p>
    <w:p w:rsidR="003425CC" w:rsidRPr="00F402D7" w:rsidRDefault="003425CC" w:rsidP="003E0E57">
      <w:pPr>
        <w:spacing w:line="240" w:lineRule="auto"/>
        <w:ind w:firstLine="0"/>
        <w:rPr>
          <w:sz w:val="24"/>
        </w:rPr>
      </w:pPr>
      <w:r w:rsidRPr="00F402D7">
        <w:rPr>
          <w:sz w:val="24"/>
        </w:rPr>
        <w:t>К заявлению прилагаю следующие документы:</w:t>
      </w:r>
    </w:p>
    <w:p w:rsidR="003425CC" w:rsidRPr="00F402D7" w:rsidRDefault="003425CC" w:rsidP="003E0E57">
      <w:pPr>
        <w:spacing w:line="240" w:lineRule="auto"/>
        <w:ind w:firstLine="0"/>
        <w:rPr>
          <w:sz w:val="24"/>
        </w:rPr>
      </w:pPr>
      <w:r w:rsidRPr="00F402D7">
        <w:rPr>
          <w:sz w:val="24"/>
        </w:rPr>
        <w:t>(представленные отметить знаком «</w:t>
      </w:r>
      <w:r w:rsidRPr="00F402D7">
        <w:rPr>
          <w:sz w:val="24"/>
          <w:lang w:val="en-US"/>
        </w:rPr>
        <w:t>V</w:t>
      </w:r>
      <w:r w:rsidRPr="00F402D7">
        <w:rPr>
          <w:sz w:val="24"/>
        </w:rPr>
        <w:t>»)</w:t>
      </w:r>
    </w:p>
    <w:p w:rsidR="003425CC" w:rsidRPr="00F402D7" w:rsidRDefault="003425CC" w:rsidP="003E0E57">
      <w:pPr>
        <w:autoSpaceDE w:val="0"/>
        <w:autoSpaceDN w:val="0"/>
        <w:adjustRightInd w:val="0"/>
        <w:spacing w:line="240" w:lineRule="auto"/>
        <w:ind w:firstLine="426"/>
        <w:rPr>
          <w:sz w:val="24"/>
        </w:rPr>
      </w:pPr>
      <w:r w:rsidRPr="00F402D7">
        <w:rPr>
          <w:sz w:val="24"/>
        </w:rPr>
        <w:sym w:font="Wingdings" w:char="F06F"/>
      </w:r>
      <w:r w:rsidRPr="00F402D7">
        <w:rPr>
          <w:sz w:val="24"/>
        </w:rPr>
        <w:t xml:space="preserve"> копия документа, удостоверяющего личность родителя (законного представителя) ребенка или поступающего;</w:t>
      </w:r>
    </w:p>
    <w:p w:rsidR="003425CC" w:rsidRPr="00F402D7" w:rsidRDefault="003425CC" w:rsidP="003E0E57">
      <w:pPr>
        <w:autoSpaceDE w:val="0"/>
        <w:autoSpaceDN w:val="0"/>
        <w:adjustRightInd w:val="0"/>
        <w:spacing w:line="240" w:lineRule="auto"/>
        <w:ind w:firstLine="540"/>
        <w:rPr>
          <w:sz w:val="24"/>
        </w:rPr>
      </w:pPr>
      <w:r w:rsidRPr="00F402D7">
        <w:rPr>
          <w:sz w:val="24"/>
        </w:rPr>
        <w:sym w:font="Wingdings" w:char="F06F"/>
      </w:r>
      <w:r w:rsidRPr="00F402D7">
        <w:rPr>
          <w:sz w:val="24"/>
        </w:rPr>
        <w:t xml:space="preserve"> копия свидетельства о рождении ребенка или документа, подтверждающего родство заявителя;</w:t>
      </w:r>
    </w:p>
    <w:p w:rsidR="003425CC" w:rsidRPr="00F402D7" w:rsidRDefault="003425CC" w:rsidP="003E0E57">
      <w:pPr>
        <w:autoSpaceDE w:val="0"/>
        <w:autoSpaceDN w:val="0"/>
        <w:adjustRightInd w:val="0"/>
        <w:spacing w:line="240" w:lineRule="auto"/>
        <w:ind w:firstLine="540"/>
        <w:rPr>
          <w:sz w:val="24"/>
        </w:rPr>
      </w:pPr>
      <w:r w:rsidRPr="00F402D7">
        <w:rPr>
          <w:sz w:val="24"/>
        </w:rPr>
        <w:sym w:font="Wingdings" w:char="F06F"/>
      </w:r>
      <w:r w:rsidRPr="00F402D7">
        <w:rPr>
          <w:sz w:val="24"/>
        </w:rPr>
        <w:t xml:space="preserve"> копия документа, подтверждающего установление опеки или попечительства (при необходимости);</w:t>
      </w:r>
    </w:p>
    <w:p w:rsidR="003425CC" w:rsidRPr="00F402D7" w:rsidRDefault="003425CC" w:rsidP="003E0E57">
      <w:pPr>
        <w:autoSpaceDE w:val="0"/>
        <w:autoSpaceDN w:val="0"/>
        <w:adjustRightInd w:val="0"/>
        <w:spacing w:line="240" w:lineRule="auto"/>
        <w:ind w:firstLine="540"/>
        <w:rPr>
          <w:sz w:val="24"/>
        </w:rPr>
      </w:pPr>
      <w:r w:rsidRPr="00F402D7">
        <w:rPr>
          <w:sz w:val="24"/>
        </w:rPr>
        <w:sym w:font="Wingdings" w:char="F06F"/>
      </w:r>
      <w:r w:rsidRPr="00F402D7">
        <w:rPr>
          <w:sz w:val="24"/>
        </w:rPr>
        <w:t xml:space="preserve"> 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3425CC" w:rsidRPr="00F402D7" w:rsidRDefault="003425CC" w:rsidP="003E0E57">
      <w:pPr>
        <w:autoSpaceDE w:val="0"/>
        <w:autoSpaceDN w:val="0"/>
        <w:adjustRightInd w:val="0"/>
        <w:spacing w:line="240" w:lineRule="auto"/>
        <w:ind w:firstLine="540"/>
        <w:rPr>
          <w:sz w:val="24"/>
        </w:rPr>
      </w:pPr>
      <w:r w:rsidRPr="00F402D7">
        <w:rPr>
          <w:sz w:val="24"/>
        </w:rPr>
        <w:sym w:font="Wingdings" w:char="F06F"/>
      </w:r>
      <w:r w:rsidRPr="00F402D7">
        <w:rPr>
          <w:sz w:val="24"/>
        </w:rPr>
        <w:t xml:space="preserve"> 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3425CC" w:rsidRPr="00F402D7" w:rsidRDefault="003425CC" w:rsidP="003E0E57">
      <w:pPr>
        <w:autoSpaceDE w:val="0"/>
        <w:autoSpaceDN w:val="0"/>
        <w:adjustRightInd w:val="0"/>
        <w:spacing w:line="240" w:lineRule="auto"/>
        <w:ind w:firstLine="540"/>
        <w:rPr>
          <w:sz w:val="24"/>
        </w:rPr>
      </w:pPr>
      <w:r w:rsidRPr="00F402D7">
        <w:rPr>
          <w:sz w:val="24"/>
        </w:rPr>
        <w:sym w:font="Wingdings" w:char="F06F"/>
      </w:r>
      <w:r w:rsidRPr="00F402D7">
        <w:rPr>
          <w:sz w:val="24"/>
        </w:rPr>
        <w:t xml:space="preserve"> копия заключения психолого-медико-педагогической комиссии (при наличии);</w:t>
      </w:r>
    </w:p>
    <w:p w:rsidR="003425CC" w:rsidRPr="00F402D7" w:rsidRDefault="003425CC" w:rsidP="003E0E57">
      <w:pPr>
        <w:autoSpaceDE w:val="0"/>
        <w:autoSpaceDN w:val="0"/>
        <w:adjustRightInd w:val="0"/>
        <w:spacing w:line="240" w:lineRule="auto"/>
        <w:ind w:firstLine="540"/>
        <w:rPr>
          <w:sz w:val="24"/>
        </w:rPr>
      </w:pPr>
      <w:r w:rsidRPr="00F402D7">
        <w:rPr>
          <w:sz w:val="24"/>
        </w:rPr>
        <w:sym w:font="Wingdings" w:char="F06F"/>
      </w:r>
      <w:r w:rsidRPr="00F402D7">
        <w:rPr>
          <w:sz w:val="24"/>
        </w:rPr>
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(для родителя(ей) (законного (ых) представителя(ей) ребенка, являющегося иностранным гражданином или лицом без гражданства).</w:t>
      </w:r>
    </w:p>
    <w:p w:rsidR="003425CC" w:rsidRPr="00F402D7" w:rsidRDefault="003425CC" w:rsidP="005A6FC6">
      <w:pPr>
        <w:tabs>
          <w:tab w:val="center" w:pos="5103"/>
        </w:tabs>
        <w:autoSpaceDE w:val="0"/>
        <w:autoSpaceDN w:val="0"/>
        <w:adjustRightInd w:val="0"/>
        <w:spacing w:line="240" w:lineRule="auto"/>
        <w:ind w:firstLine="0"/>
        <w:jc w:val="center"/>
        <w:rPr>
          <w:sz w:val="24"/>
        </w:rPr>
      </w:pPr>
      <w:r w:rsidRPr="00F402D7">
        <w:rPr>
          <w:sz w:val="24"/>
        </w:rPr>
        <w:t>«____»__________20___г.</w:t>
      </w:r>
      <w:r w:rsidRPr="00F402D7">
        <w:rPr>
          <w:sz w:val="24"/>
        </w:rPr>
        <w:tab/>
        <w:t xml:space="preserve">       ____________/_________________________________/             (подпись)</w:t>
      </w:r>
      <w:r w:rsidRPr="00F402D7">
        <w:rPr>
          <w:sz w:val="24"/>
        </w:rPr>
        <w:tab/>
        <w:t xml:space="preserve">     (Ф.И.О. заявителя)</w:t>
      </w:r>
    </w:p>
    <w:sectPr w:rsidR="003425CC" w:rsidRPr="00F402D7" w:rsidSect="000B65F6">
      <w:footerReference w:type="default" r:id="rId7"/>
      <w:pgSz w:w="11906" w:h="16838"/>
      <w:pgMar w:top="567" w:right="70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5CC" w:rsidRDefault="003425CC" w:rsidP="00E71063">
      <w:pPr>
        <w:spacing w:line="240" w:lineRule="auto"/>
      </w:pPr>
      <w:r>
        <w:separator/>
      </w:r>
    </w:p>
  </w:endnote>
  <w:endnote w:type="continuationSeparator" w:id="0">
    <w:p w:rsidR="003425CC" w:rsidRDefault="003425CC" w:rsidP="00E710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5CC" w:rsidRPr="00E71063" w:rsidRDefault="003425CC" w:rsidP="00E71063">
    <w:pPr>
      <w:pStyle w:val="Footer"/>
      <w:jc w:val="left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5CC" w:rsidRDefault="003425CC" w:rsidP="00E71063">
      <w:pPr>
        <w:spacing w:line="240" w:lineRule="auto"/>
      </w:pPr>
      <w:r>
        <w:separator/>
      </w:r>
    </w:p>
  </w:footnote>
  <w:footnote w:type="continuationSeparator" w:id="0">
    <w:p w:rsidR="003425CC" w:rsidRDefault="003425CC" w:rsidP="00E710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7394474"/>
    <w:multiLevelType w:val="hybridMultilevel"/>
    <w:tmpl w:val="A162ADAA"/>
    <w:lvl w:ilvl="0" w:tplc="A6E650BE">
      <w:start w:val="1"/>
      <w:numFmt w:val="bullet"/>
      <w:lvlText w:val="o"/>
      <w:lvlJc w:val="left"/>
      <w:pPr>
        <w:ind w:left="16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 w:hint="default"/>
      </w:rPr>
    </w:lvl>
  </w:abstractNum>
  <w:abstractNum w:abstractNumId="3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firstLine="709"/>
      </w:pPr>
      <w:rPr>
        <w:rFonts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 w:hint="default"/>
      </w:rPr>
    </w:lvl>
  </w:abstractNum>
  <w:abstractNum w:abstractNumId="4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rPr>
        <w:rFonts w:cs="Times New Roman" w:hint="default"/>
        <w:sz w:val="24"/>
      </w:rPr>
    </w:lvl>
    <w:lvl w:ilvl="1">
      <w:start w:val="1"/>
      <w:numFmt w:val="decimal"/>
      <w:suff w:val="nothing"/>
      <w:lvlText w:val="%1.%2."/>
      <w:lvlJc w:val="left"/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7E8B78E6"/>
    <w:multiLevelType w:val="hybridMultilevel"/>
    <w:tmpl w:val="E722C6F4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3CB5"/>
    <w:rsid w:val="00096C09"/>
    <w:rsid w:val="000A2E5F"/>
    <w:rsid w:val="000B65F6"/>
    <w:rsid w:val="000D615E"/>
    <w:rsid w:val="000E49B1"/>
    <w:rsid w:val="001324F0"/>
    <w:rsid w:val="0018689D"/>
    <w:rsid w:val="00196FFE"/>
    <w:rsid w:val="00197A7D"/>
    <w:rsid w:val="001B29F1"/>
    <w:rsid w:val="001D56C1"/>
    <w:rsid w:val="002160FE"/>
    <w:rsid w:val="00220827"/>
    <w:rsid w:val="00231A59"/>
    <w:rsid w:val="00251839"/>
    <w:rsid w:val="00251CCF"/>
    <w:rsid w:val="002B182A"/>
    <w:rsid w:val="002B225B"/>
    <w:rsid w:val="002C0A10"/>
    <w:rsid w:val="002E4F06"/>
    <w:rsid w:val="002E6A4F"/>
    <w:rsid w:val="003108F9"/>
    <w:rsid w:val="00317B13"/>
    <w:rsid w:val="00340156"/>
    <w:rsid w:val="003425CC"/>
    <w:rsid w:val="00361A33"/>
    <w:rsid w:val="003B42D8"/>
    <w:rsid w:val="003E0E57"/>
    <w:rsid w:val="00412711"/>
    <w:rsid w:val="00471E97"/>
    <w:rsid w:val="004B1C56"/>
    <w:rsid w:val="00506017"/>
    <w:rsid w:val="00513ED9"/>
    <w:rsid w:val="00520B04"/>
    <w:rsid w:val="0055019D"/>
    <w:rsid w:val="00557AA0"/>
    <w:rsid w:val="00566CCC"/>
    <w:rsid w:val="005A6FC6"/>
    <w:rsid w:val="005E3A61"/>
    <w:rsid w:val="00600394"/>
    <w:rsid w:val="006433E4"/>
    <w:rsid w:val="00664DEC"/>
    <w:rsid w:val="00672C4F"/>
    <w:rsid w:val="00682398"/>
    <w:rsid w:val="00682702"/>
    <w:rsid w:val="00696567"/>
    <w:rsid w:val="006A02D6"/>
    <w:rsid w:val="006A4CCA"/>
    <w:rsid w:val="006B6886"/>
    <w:rsid w:val="006C2BB0"/>
    <w:rsid w:val="006D005A"/>
    <w:rsid w:val="0070392E"/>
    <w:rsid w:val="00706AD4"/>
    <w:rsid w:val="007144EC"/>
    <w:rsid w:val="00737493"/>
    <w:rsid w:val="007928BE"/>
    <w:rsid w:val="007C04B9"/>
    <w:rsid w:val="007C6DF6"/>
    <w:rsid w:val="007E1502"/>
    <w:rsid w:val="00816521"/>
    <w:rsid w:val="008220DD"/>
    <w:rsid w:val="008775F6"/>
    <w:rsid w:val="0088455E"/>
    <w:rsid w:val="0089587C"/>
    <w:rsid w:val="008E47E5"/>
    <w:rsid w:val="008E4AED"/>
    <w:rsid w:val="008E6007"/>
    <w:rsid w:val="0092478D"/>
    <w:rsid w:val="00942CBE"/>
    <w:rsid w:val="00967E6D"/>
    <w:rsid w:val="0097552E"/>
    <w:rsid w:val="0099281C"/>
    <w:rsid w:val="009E3EFC"/>
    <w:rsid w:val="00A05EC3"/>
    <w:rsid w:val="00A40C37"/>
    <w:rsid w:val="00A677A9"/>
    <w:rsid w:val="00A705E0"/>
    <w:rsid w:val="00A80486"/>
    <w:rsid w:val="00A96CD7"/>
    <w:rsid w:val="00AA29D2"/>
    <w:rsid w:val="00AF776F"/>
    <w:rsid w:val="00B049E6"/>
    <w:rsid w:val="00B21899"/>
    <w:rsid w:val="00B51F3C"/>
    <w:rsid w:val="00B56708"/>
    <w:rsid w:val="00BE7C76"/>
    <w:rsid w:val="00C20A54"/>
    <w:rsid w:val="00C41EFE"/>
    <w:rsid w:val="00C544B5"/>
    <w:rsid w:val="00C97876"/>
    <w:rsid w:val="00CB7436"/>
    <w:rsid w:val="00CC08E0"/>
    <w:rsid w:val="00CC295A"/>
    <w:rsid w:val="00D156C7"/>
    <w:rsid w:val="00D33CB5"/>
    <w:rsid w:val="00D453D6"/>
    <w:rsid w:val="00D64106"/>
    <w:rsid w:val="00D72EC1"/>
    <w:rsid w:val="00D858B5"/>
    <w:rsid w:val="00DD02B1"/>
    <w:rsid w:val="00DF01C2"/>
    <w:rsid w:val="00E07BFB"/>
    <w:rsid w:val="00E15F3B"/>
    <w:rsid w:val="00E63A4B"/>
    <w:rsid w:val="00E71063"/>
    <w:rsid w:val="00E7185B"/>
    <w:rsid w:val="00E774AB"/>
    <w:rsid w:val="00E9457F"/>
    <w:rsid w:val="00EA291C"/>
    <w:rsid w:val="00EC09B4"/>
    <w:rsid w:val="00ED71A9"/>
    <w:rsid w:val="00EE6DFC"/>
    <w:rsid w:val="00EF0F8B"/>
    <w:rsid w:val="00F11678"/>
    <w:rsid w:val="00F25C8D"/>
    <w:rsid w:val="00F37031"/>
    <w:rsid w:val="00F402D7"/>
    <w:rsid w:val="00F52AD5"/>
    <w:rsid w:val="00F73C78"/>
    <w:rsid w:val="00FA040D"/>
    <w:rsid w:val="00FA0588"/>
    <w:rsid w:val="00FA28C2"/>
    <w:rsid w:val="00FA6308"/>
    <w:rsid w:val="00FB6D76"/>
    <w:rsid w:val="00FD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9D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9D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9D5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F11678"/>
    <w:pPr>
      <w:tabs>
        <w:tab w:val="center" w:pos="4677"/>
        <w:tab w:val="right" w:pos="9355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00394"/>
    <w:rPr>
      <w:sz w:val="24"/>
    </w:rPr>
  </w:style>
  <w:style w:type="paragraph" w:styleId="Footer">
    <w:name w:val="footer"/>
    <w:basedOn w:val="Normal"/>
    <w:link w:val="FooterChar"/>
    <w:uiPriority w:val="99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419D5"/>
    <w:rPr>
      <w:sz w:val="26"/>
      <w:szCs w:val="24"/>
    </w:rPr>
  </w:style>
  <w:style w:type="paragraph" w:customStyle="1" w:styleId="ConsPlusNormal">
    <w:name w:val="ConsPlusNormal"/>
    <w:uiPriority w:val="99"/>
    <w:rsid w:val="00D33CB5"/>
    <w:pPr>
      <w:widowControl w:val="0"/>
      <w:autoSpaceDE w:val="0"/>
      <w:autoSpaceDN w:val="0"/>
    </w:pPr>
    <w:rPr>
      <w:sz w:val="26"/>
      <w:szCs w:val="20"/>
    </w:rPr>
  </w:style>
  <w:style w:type="paragraph" w:customStyle="1" w:styleId="ConsPlusNonformat">
    <w:name w:val="ConsPlusNonformat"/>
    <w:uiPriority w:val="99"/>
    <w:rsid w:val="00D33CB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B218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Стиль нумерованный"/>
    <w:rsid w:val="007419D5"/>
    <w:pPr>
      <w:numPr>
        <w:numId w:val="1"/>
      </w:numPr>
    </w:pPr>
  </w:style>
  <w:style w:type="numbering" w:customStyle="1" w:styleId="1">
    <w:name w:val="Стиль нумерованный1"/>
    <w:rsid w:val="007419D5"/>
    <w:pPr>
      <w:numPr>
        <w:numId w:val="6"/>
      </w:numPr>
    </w:pPr>
  </w:style>
  <w:style w:type="numbering" w:customStyle="1" w:styleId="14">
    <w:name w:val="Стиль маркированный 14 пт"/>
    <w:rsid w:val="007419D5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5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925</Words>
  <Characters>5275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Suvorova_YN</dc:creator>
  <cp:keywords/>
  <dc:description/>
  <cp:lastModifiedBy>Учитель</cp:lastModifiedBy>
  <cp:revision>7</cp:revision>
  <cp:lastPrinted>2021-02-26T10:01:00Z</cp:lastPrinted>
  <dcterms:created xsi:type="dcterms:W3CDTF">2021-03-23T06:02:00Z</dcterms:created>
  <dcterms:modified xsi:type="dcterms:W3CDTF">2023-03-09T10:29:00Z</dcterms:modified>
</cp:coreProperties>
</file>